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21418EB" w:rsidR="00364CD7" w:rsidRPr="00710760" w:rsidRDefault="00710760" w:rsidP="00710760">
      <w:pPr>
        <w:spacing w:after="0"/>
        <w:jc w:val="both"/>
      </w:pPr>
      <w:r>
        <w:rPr>
          <w:rFonts w:ascii="Garamond" w:hAnsi="Garamond"/>
          <w:u w:val="single"/>
        </w:rPr>
        <w:t xml:space="preserve">Datum: </w:t>
      </w:r>
      <w:r w:rsidR="008C64D1">
        <w:rPr>
          <w:rFonts w:ascii="Garamond" w:hAnsi="Garamond"/>
          <w:u w:val="single"/>
        </w:rPr>
        <w:fldChar w:fldCharType="begin"/>
      </w:r>
      <w:r w:rsidR="008C64D1">
        <w:rPr>
          <w:rFonts w:ascii="Garamond" w:hAnsi="Garamond"/>
          <w:u w:val="single"/>
        </w:rPr>
        <w:instrText xml:space="preserve"> DATE  \@ "dd.MM.yyyy"  \* MERGEFORMAT </w:instrText>
      </w:r>
      <w:r w:rsidR="008C64D1">
        <w:rPr>
          <w:rFonts w:ascii="Garamond" w:hAnsi="Garamond"/>
          <w:u w:val="single"/>
        </w:rPr>
        <w:fldChar w:fldCharType="separate"/>
      </w:r>
      <w:r w:rsidR="004D7F31">
        <w:rPr>
          <w:rFonts w:ascii="Garamond" w:hAnsi="Garamond"/>
          <w:noProof/>
          <w:u w:val="single"/>
        </w:rPr>
        <w:t>16.04.2025</w:t>
      </w:r>
      <w:r w:rsidR="008C64D1">
        <w:rPr>
          <w:rFonts w:ascii="Garamond" w:hAnsi="Garamond"/>
          <w:u w:val="single"/>
        </w:rPr>
        <w:fldChar w:fldCharType="end"/>
      </w:r>
      <w:r>
        <w:rPr>
          <w:rFonts w:ascii="Garamond" w:hAnsi="Garamond"/>
          <w:u w:val="single"/>
        </w:rPr>
        <w:tab/>
      </w:r>
      <w:r>
        <w:rPr>
          <w:rFonts w:ascii="Garamond" w:hAnsi="Garamond"/>
          <w:u w:val="single"/>
        </w:rPr>
        <w:tab/>
      </w:r>
      <w:r>
        <w:rPr>
          <w:rFonts w:ascii="Garamond" w:hAnsi="Garamond"/>
          <w:u w:val="single"/>
        </w:rPr>
        <w:tab/>
      </w:r>
      <w:r>
        <w:rPr>
          <w:rFonts w:ascii="Garamond" w:hAnsi="Garamond"/>
          <w:u w:val="single"/>
        </w:rPr>
        <w:tab/>
        <w:t xml:space="preserve">                             </w:t>
      </w:r>
      <w:r w:rsidR="006F0373">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80809">
        <w:rPr>
          <w:rFonts w:ascii="Garamond" w:hAnsi="Garamond"/>
          <w:b/>
          <w:bCs/>
          <w:u w:val="single"/>
        </w:rPr>
        <w:t>241</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Pr="00BA163D"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36961A4" w14:textId="77777777" w:rsidR="004777A7" w:rsidRPr="00BA163D" w:rsidRDefault="004777A7" w:rsidP="00510448">
      <w:pPr>
        <w:pStyle w:val="Odstavekseznama"/>
        <w:spacing w:after="0"/>
        <w:jc w:val="both"/>
        <w:rPr>
          <w:rFonts w:ascii="Garamond" w:eastAsia="Times New Roman" w:hAnsi="Garamond"/>
          <w:b/>
          <w:bCs/>
          <w:lang w:eastAsia="sl-SI"/>
        </w:rPr>
      </w:pPr>
    </w:p>
    <w:p w14:paraId="0DC10B15" w14:textId="1702E418" w:rsidR="006F0373" w:rsidRDefault="00AF16BB" w:rsidP="006F0373">
      <w:pPr>
        <w:spacing w:after="0"/>
        <w:jc w:val="both"/>
        <w:rPr>
          <w:rFonts w:ascii="Garamond" w:eastAsia="Times New Roman" w:hAnsi="Garamond"/>
          <w:lang w:eastAsia="sl-SI"/>
        </w:rPr>
      </w:pPr>
      <w:r>
        <w:rPr>
          <w:noProof/>
        </w:rPr>
        <w:drawing>
          <wp:inline distT="0" distB="0" distL="0" distR="0" wp14:anchorId="64F5322D" wp14:editId="18AD4C16">
            <wp:extent cx="5760720" cy="2242820"/>
            <wp:effectExtent l="0" t="0" r="0" b="5080"/>
            <wp:docPr id="1184660473" name="Slika 1" descr="Slika, ki vsebuje besede besedilo, posnetek zaslona, pisava, številk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660473" name="Slika 1" descr="Slika, ki vsebuje besede besedilo, posnetek zaslona, pisava, številka&#10;&#10;Vsebina, ustvarjena z umetno inteligenco, morda ni pravilna."/>
                    <pic:cNvPicPr/>
                  </pic:nvPicPr>
                  <pic:blipFill>
                    <a:blip r:embed="rId13"/>
                    <a:stretch>
                      <a:fillRect/>
                    </a:stretch>
                  </pic:blipFill>
                  <pic:spPr>
                    <a:xfrm>
                      <a:off x="0" y="0"/>
                      <a:ext cx="5760720" cy="2242820"/>
                    </a:xfrm>
                    <a:prstGeom prst="rect">
                      <a:avLst/>
                    </a:prstGeom>
                  </pic:spPr>
                </pic:pic>
              </a:graphicData>
            </a:graphic>
          </wp:inline>
        </w:drawing>
      </w:r>
    </w:p>
    <w:p w14:paraId="6B105A38" w14:textId="77777777" w:rsidR="00AF16BB" w:rsidRDefault="00AF16BB" w:rsidP="006F0373">
      <w:pPr>
        <w:spacing w:after="0"/>
        <w:jc w:val="both"/>
        <w:rPr>
          <w:rFonts w:ascii="Garamond" w:eastAsia="Times New Roman" w:hAnsi="Garamond"/>
          <w:lang w:eastAsia="sl-SI"/>
        </w:rPr>
      </w:pPr>
    </w:p>
    <w:p w14:paraId="6339565F" w14:textId="77777777" w:rsidR="00AF16BB" w:rsidRDefault="00AF16BB" w:rsidP="006F0373">
      <w:pPr>
        <w:spacing w:after="0"/>
        <w:jc w:val="both"/>
        <w:rPr>
          <w:rFonts w:ascii="Garamond" w:eastAsia="Times New Roman" w:hAnsi="Garamond"/>
          <w:lang w:eastAsia="sl-SI"/>
        </w:rPr>
      </w:pPr>
    </w:p>
    <w:p w14:paraId="620DB777" w14:textId="77777777" w:rsidR="00AF16BB" w:rsidRPr="006F0373" w:rsidRDefault="00AF16BB" w:rsidP="006F0373">
      <w:pPr>
        <w:spacing w:after="0"/>
        <w:jc w:val="both"/>
        <w:rPr>
          <w:rFonts w:ascii="Garamond" w:eastAsia="Times New Roman" w:hAnsi="Garamond"/>
          <w:lang w:eastAsia="sl-SI"/>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77D2D0CE" w14:textId="77777777" w:rsidR="00364CD7" w:rsidRPr="00BA163D" w:rsidRDefault="00364CD7" w:rsidP="00364CD7">
      <w:pPr>
        <w:spacing w:after="0"/>
        <w:rPr>
          <w:rFonts w:ascii="Garamond" w:eastAsia="Times New Roman" w:hAnsi="Garamond"/>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Dobavljeno blago mora imeti rok uporabe še najmanj dve tretjini deklariranega roka uporabe, ki ga navaja proizvajalec ponujenega blaga. V primeru krajšega roka uporabe mora ponudnik pred dostavo pridobiti pisno soglasje naročnika.</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lastRenderedPageBreak/>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8018FE6"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4D7F31">
        <w:rPr>
          <w:rFonts w:ascii="Garamond" w:eastAsia="Times New Roman" w:hAnsi="Garamond"/>
          <w:b/>
          <w:lang w:eastAsia="zh-CN"/>
        </w:rPr>
        <w:t>15.11.2025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BA163D">
        <w:rPr>
          <w:rFonts w:ascii="Garamond" w:eastAsia="Times New Roman" w:hAnsi="Garamond"/>
          <w:b/>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86B0DF9"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A80809">
        <w:rPr>
          <w:rFonts w:ascii="Garamond" w:eastAsia="Times New Roman" w:hAnsi="Garamond"/>
          <w:b/>
          <w:bCs/>
          <w:lang w:eastAsia="sl-SI"/>
        </w:rPr>
        <w:t>241</w:t>
      </w:r>
      <w:r w:rsidR="0060435C" w:rsidRPr="00C2671B">
        <w:rPr>
          <w:rFonts w:ascii="Garamond" w:eastAsia="Times New Roman" w:hAnsi="Garamond"/>
          <w:b/>
          <w:bCs/>
          <w:lang w:eastAsia="sl-SI"/>
        </w:rPr>
        <w:t>_202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AF16BB">
        <w:rPr>
          <w:rFonts w:ascii="Garamond" w:eastAsia="Times New Roman" w:hAnsi="Garamond"/>
          <w:b/>
          <w:bCs/>
          <w:lang w:eastAsia="sl-SI"/>
        </w:rPr>
        <w:t xml:space="preserve">učinkovina </w:t>
      </w:r>
      <w:proofErr w:type="spellStart"/>
      <w:r w:rsidR="00AF16BB">
        <w:rPr>
          <w:rFonts w:ascii="Garamond" w:eastAsia="Times New Roman" w:hAnsi="Garamond"/>
          <w:b/>
          <w:bCs/>
          <w:lang w:eastAsia="sl-SI"/>
        </w:rPr>
        <w:t>ustekinumab</w:t>
      </w:r>
      <w:proofErr w:type="spellEnd"/>
      <w:r w:rsidR="00AF16BB">
        <w:rPr>
          <w:rFonts w:ascii="Garamond" w:eastAsia="Times New Roman" w:hAnsi="Garamond"/>
          <w:b/>
          <w:bCs/>
          <w:lang w:eastAsia="sl-SI"/>
        </w:rPr>
        <w:t xml:space="preserve"> ATC šifra L04AC05 </w:t>
      </w:r>
      <w:r w:rsidR="00890C3E" w:rsidRPr="00BA163D">
        <w:rPr>
          <w:rFonts w:ascii="Garamond" w:eastAsia="Times New Roman" w:hAnsi="Garamond"/>
          <w:lang w:eastAsia="sl-SI"/>
        </w:rPr>
        <w:t>«</w:t>
      </w:r>
      <w:r w:rsidR="00E87BA3" w:rsidRPr="00BA163D">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6F0373">
        <w:rPr>
          <w:rFonts w:ascii="Garamond" w:eastAsia="Times New Roman" w:hAnsi="Garamond"/>
          <w:lang w:eastAsia="sl-SI"/>
        </w:rPr>
        <w:t>1</w:t>
      </w:r>
      <w:r w:rsidR="00AF16BB">
        <w:rPr>
          <w:rFonts w:ascii="Garamond" w:eastAsia="Times New Roman" w:hAnsi="Garamond"/>
          <w:lang w:eastAsia="sl-SI"/>
        </w:rPr>
        <w:t>6</w:t>
      </w:r>
      <w:r w:rsidR="006F0373">
        <w:rPr>
          <w:rFonts w:ascii="Garamond" w:eastAsia="Times New Roman" w:hAnsi="Garamond"/>
          <w:lang w:eastAsia="sl-SI"/>
        </w:rPr>
        <w:t>.04</w:t>
      </w:r>
      <w:r w:rsidR="00EE69F1" w:rsidRPr="00BA163D">
        <w:rPr>
          <w:rFonts w:ascii="Garamond" w:eastAsia="Times New Roman" w:hAnsi="Garamond"/>
          <w:lang w:eastAsia="sl-SI"/>
        </w:rPr>
        <w:t>.</w:t>
      </w:r>
      <w:r w:rsidRPr="00BA163D">
        <w:rPr>
          <w:rFonts w:ascii="Garamond" w:eastAsia="Times New Roman" w:hAnsi="Garamond"/>
          <w:lang w:eastAsia="sl-SI"/>
        </w:rPr>
        <w:t>202</w:t>
      </w:r>
      <w:r w:rsidR="009F345E">
        <w:rPr>
          <w:rFonts w:ascii="Garamond" w:eastAsia="Times New Roman" w:hAnsi="Garamond"/>
          <w:lang w:eastAsia="sl-SI"/>
        </w:rPr>
        <w:t>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E16E68" w:rsidRPr="00BA163D">
        <w:rPr>
          <w:rFonts w:ascii="Garamond" w:eastAsia="Times New Roman" w:hAnsi="Garamond"/>
          <w:lang w:eastAsia="sl-SI"/>
        </w:rPr>
        <w:t>2</w:t>
      </w:r>
      <w:r w:rsidRPr="00BA163D">
        <w:rPr>
          <w:rFonts w:ascii="Garamond" w:eastAsia="Times New Roman" w:hAnsi="Garamond"/>
          <w:lang w:eastAsia="sl-SI"/>
        </w:rPr>
        <w:t>.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6B32BAAD" w14:textId="77777777" w:rsidR="00AF16BB" w:rsidRDefault="00AF16BB" w:rsidP="001F2EAD">
            <w:pPr>
              <w:spacing w:line="276" w:lineRule="auto"/>
              <w:jc w:val="center"/>
              <w:rPr>
                <w:rFonts w:ascii="Garamond" w:eastAsia="Times New Roman" w:hAnsi="Garamond"/>
                <w:lang w:eastAsia="sl-SI"/>
              </w:rPr>
            </w:pPr>
          </w:p>
          <w:p w14:paraId="231F6C21" w14:textId="77777777" w:rsidR="00AF16BB" w:rsidRPr="00BA163D" w:rsidRDefault="00AF16BB" w:rsidP="001F2EAD">
            <w:pPr>
              <w:spacing w:line="276" w:lineRule="auto"/>
              <w:jc w:val="center"/>
              <w:rPr>
                <w:rFonts w:ascii="Garamond" w:eastAsia="Times New Roman" w:hAnsi="Garamond"/>
                <w:lang w:eastAsia="sl-SI"/>
              </w:rPr>
            </w:pPr>
          </w:p>
          <w:p w14:paraId="6E922476" w14:textId="77777777" w:rsidR="0071329E" w:rsidRPr="00BA163D" w:rsidRDefault="0071329E" w:rsidP="0071329E">
            <w:pPr>
              <w:spacing w:line="276" w:lineRule="auto"/>
              <w:jc w:val="both"/>
              <w:rPr>
                <w:rFonts w:ascii="Garamond" w:hAnsi="Garamond"/>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0A846135" w14:textId="3E041101" w:rsidR="0071329E" w:rsidRPr="00BA163D" w:rsidRDefault="0071329E" w:rsidP="00A80809">
            <w:pPr>
              <w:pStyle w:val="Odstavekseznama"/>
              <w:spacing w:line="276" w:lineRule="auto"/>
              <w:rPr>
                <w:rFonts w:ascii="Garamond" w:hAnsi="Garamond"/>
              </w:rPr>
            </w:pP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D47F88" w14:textId="77777777" w:rsidR="00CF55D8" w:rsidRDefault="00CF55D8" w:rsidP="00E5569B">
      <w:pPr>
        <w:spacing w:after="0"/>
      </w:pPr>
      <w:r>
        <w:separator/>
      </w:r>
    </w:p>
  </w:endnote>
  <w:endnote w:type="continuationSeparator" w:id="0">
    <w:p w14:paraId="5CD0A7BA" w14:textId="77777777" w:rsidR="00CF55D8" w:rsidRDefault="00CF55D8"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F60E4" w14:textId="77777777" w:rsidR="00CF55D8" w:rsidRDefault="00CF55D8" w:rsidP="00E5569B">
      <w:pPr>
        <w:spacing w:after="0"/>
      </w:pPr>
      <w:r>
        <w:separator/>
      </w:r>
    </w:p>
  </w:footnote>
  <w:footnote w:type="continuationSeparator" w:id="0">
    <w:p w14:paraId="334B0BB0" w14:textId="77777777" w:rsidR="00CF55D8" w:rsidRDefault="00CF55D8"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4EE6"/>
    <w:rsid w:val="0000768E"/>
    <w:rsid w:val="000161D6"/>
    <w:rsid w:val="000201BF"/>
    <w:rsid w:val="00021FCF"/>
    <w:rsid w:val="000277DA"/>
    <w:rsid w:val="00053D42"/>
    <w:rsid w:val="00057468"/>
    <w:rsid w:val="0006220D"/>
    <w:rsid w:val="0006701F"/>
    <w:rsid w:val="000929B6"/>
    <w:rsid w:val="00094396"/>
    <w:rsid w:val="0009493E"/>
    <w:rsid w:val="0009725C"/>
    <w:rsid w:val="000A2E7A"/>
    <w:rsid w:val="000A5BA8"/>
    <w:rsid w:val="000B2942"/>
    <w:rsid w:val="000C2B80"/>
    <w:rsid w:val="000C5102"/>
    <w:rsid w:val="000E1464"/>
    <w:rsid w:val="000E282B"/>
    <w:rsid w:val="000E6D6F"/>
    <w:rsid w:val="000F2E12"/>
    <w:rsid w:val="000F5C95"/>
    <w:rsid w:val="00102887"/>
    <w:rsid w:val="001111EE"/>
    <w:rsid w:val="00111C9A"/>
    <w:rsid w:val="00113F35"/>
    <w:rsid w:val="0011560C"/>
    <w:rsid w:val="0011590A"/>
    <w:rsid w:val="00121884"/>
    <w:rsid w:val="00121A45"/>
    <w:rsid w:val="00123458"/>
    <w:rsid w:val="00127C12"/>
    <w:rsid w:val="0013452A"/>
    <w:rsid w:val="00142FF4"/>
    <w:rsid w:val="00146066"/>
    <w:rsid w:val="001462B4"/>
    <w:rsid w:val="0015394E"/>
    <w:rsid w:val="0015505F"/>
    <w:rsid w:val="001608E8"/>
    <w:rsid w:val="00167ADC"/>
    <w:rsid w:val="00191BF7"/>
    <w:rsid w:val="001B0C63"/>
    <w:rsid w:val="001B1354"/>
    <w:rsid w:val="001B4660"/>
    <w:rsid w:val="001B6133"/>
    <w:rsid w:val="001C5406"/>
    <w:rsid w:val="001C7A2F"/>
    <w:rsid w:val="001D1030"/>
    <w:rsid w:val="001D50D3"/>
    <w:rsid w:val="001E2D4A"/>
    <w:rsid w:val="001E347A"/>
    <w:rsid w:val="001E6EA7"/>
    <w:rsid w:val="001F200D"/>
    <w:rsid w:val="001F2EAD"/>
    <w:rsid w:val="001F4A2F"/>
    <w:rsid w:val="001F672B"/>
    <w:rsid w:val="00200183"/>
    <w:rsid w:val="002076E9"/>
    <w:rsid w:val="00210183"/>
    <w:rsid w:val="00212728"/>
    <w:rsid w:val="0022197C"/>
    <w:rsid w:val="00256293"/>
    <w:rsid w:val="0026408B"/>
    <w:rsid w:val="0026573D"/>
    <w:rsid w:val="00265BDE"/>
    <w:rsid w:val="0027108B"/>
    <w:rsid w:val="00280CAD"/>
    <w:rsid w:val="00281552"/>
    <w:rsid w:val="00283735"/>
    <w:rsid w:val="00290371"/>
    <w:rsid w:val="00294AA6"/>
    <w:rsid w:val="002A1678"/>
    <w:rsid w:val="002A2F6D"/>
    <w:rsid w:val="002B43CD"/>
    <w:rsid w:val="002B5803"/>
    <w:rsid w:val="002B5C15"/>
    <w:rsid w:val="002E4163"/>
    <w:rsid w:val="003059AE"/>
    <w:rsid w:val="0030650C"/>
    <w:rsid w:val="0032436D"/>
    <w:rsid w:val="00325E8A"/>
    <w:rsid w:val="00337E6F"/>
    <w:rsid w:val="00342AC1"/>
    <w:rsid w:val="00351BC1"/>
    <w:rsid w:val="00353059"/>
    <w:rsid w:val="00355430"/>
    <w:rsid w:val="003569CA"/>
    <w:rsid w:val="00360F64"/>
    <w:rsid w:val="00364CD7"/>
    <w:rsid w:val="0036513E"/>
    <w:rsid w:val="00365378"/>
    <w:rsid w:val="003677A1"/>
    <w:rsid w:val="0037342C"/>
    <w:rsid w:val="00390AF4"/>
    <w:rsid w:val="00390D28"/>
    <w:rsid w:val="003A4585"/>
    <w:rsid w:val="003A4C1D"/>
    <w:rsid w:val="003A5F3E"/>
    <w:rsid w:val="003B02F8"/>
    <w:rsid w:val="003D4F24"/>
    <w:rsid w:val="003D7B74"/>
    <w:rsid w:val="003F6B64"/>
    <w:rsid w:val="0040096E"/>
    <w:rsid w:val="00405B5C"/>
    <w:rsid w:val="00407588"/>
    <w:rsid w:val="0041263F"/>
    <w:rsid w:val="00413977"/>
    <w:rsid w:val="00420239"/>
    <w:rsid w:val="00431FA3"/>
    <w:rsid w:val="00435883"/>
    <w:rsid w:val="004446EE"/>
    <w:rsid w:val="004522AF"/>
    <w:rsid w:val="0046040B"/>
    <w:rsid w:val="0046420A"/>
    <w:rsid w:val="004777A7"/>
    <w:rsid w:val="00486194"/>
    <w:rsid w:val="004B4D1E"/>
    <w:rsid w:val="004C20BC"/>
    <w:rsid w:val="004C20EA"/>
    <w:rsid w:val="004C2FD3"/>
    <w:rsid w:val="004D645A"/>
    <w:rsid w:val="004D750A"/>
    <w:rsid w:val="004D7F31"/>
    <w:rsid w:val="004E32A4"/>
    <w:rsid w:val="004F73CD"/>
    <w:rsid w:val="00505A22"/>
    <w:rsid w:val="00510448"/>
    <w:rsid w:val="005126C3"/>
    <w:rsid w:val="005168B6"/>
    <w:rsid w:val="0052012F"/>
    <w:rsid w:val="00520F09"/>
    <w:rsid w:val="00532BA4"/>
    <w:rsid w:val="0053483C"/>
    <w:rsid w:val="00560281"/>
    <w:rsid w:val="005646B9"/>
    <w:rsid w:val="00564A11"/>
    <w:rsid w:val="005651D3"/>
    <w:rsid w:val="00566540"/>
    <w:rsid w:val="005731D4"/>
    <w:rsid w:val="005755C8"/>
    <w:rsid w:val="00585873"/>
    <w:rsid w:val="00593ECD"/>
    <w:rsid w:val="005950BB"/>
    <w:rsid w:val="00597CB5"/>
    <w:rsid w:val="005A2EEE"/>
    <w:rsid w:val="005B0B23"/>
    <w:rsid w:val="005C7ECE"/>
    <w:rsid w:val="005D01C0"/>
    <w:rsid w:val="005E137E"/>
    <w:rsid w:val="005E325A"/>
    <w:rsid w:val="005F0CC8"/>
    <w:rsid w:val="005F12DC"/>
    <w:rsid w:val="005F4C4F"/>
    <w:rsid w:val="0060435C"/>
    <w:rsid w:val="00605F29"/>
    <w:rsid w:val="006145F9"/>
    <w:rsid w:val="00620F59"/>
    <w:rsid w:val="006251BF"/>
    <w:rsid w:val="00641957"/>
    <w:rsid w:val="00644E63"/>
    <w:rsid w:val="00646F37"/>
    <w:rsid w:val="00657885"/>
    <w:rsid w:val="00677B79"/>
    <w:rsid w:val="006828F3"/>
    <w:rsid w:val="00691AF3"/>
    <w:rsid w:val="00696B28"/>
    <w:rsid w:val="006B479B"/>
    <w:rsid w:val="006E2702"/>
    <w:rsid w:val="006E2D59"/>
    <w:rsid w:val="006E322B"/>
    <w:rsid w:val="006F0373"/>
    <w:rsid w:val="006F6F4F"/>
    <w:rsid w:val="00703E66"/>
    <w:rsid w:val="0070795A"/>
    <w:rsid w:val="00710760"/>
    <w:rsid w:val="0071329E"/>
    <w:rsid w:val="00721EC9"/>
    <w:rsid w:val="00727068"/>
    <w:rsid w:val="00727676"/>
    <w:rsid w:val="007470C7"/>
    <w:rsid w:val="0075207B"/>
    <w:rsid w:val="00753179"/>
    <w:rsid w:val="0076298A"/>
    <w:rsid w:val="00762B4C"/>
    <w:rsid w:val="007651C4"/>
    <w:rsid w:val="00777BA8"/>
    <w:rsid w:val="00784A3A"/>
    <w:rsid w:val="00793EF0"/>
    <w:rsid w:val="00794A99"/>
    <w:rsid w:val="007A44BD"/>
    <w:rsid w:val="007A44D9"/>
    <w:rsid w:val="007B6BD7"/>
    <w:rsid w:val="007C252D"/>
    <w:rsid w:val="007E2E05"/>
    <w:rsid w:val="007F4FEF"/>
    <w:rsid w:val="00801C2F"/>
    <w:rsid w:val="0080324B"/>
    <w:rsid w:val="00806F04"/>
    <w:rsid w:val="00812456"/>
    <w:rsid w:val="00817C9D"/>
    <w:rsid w:val="0082331F"/>
    <w:rsid w:val="008250BE"/>
    <w:rsid w:val="00827928"/>
    <w:rsid w:val="00833451"/>
    <w:rsid w:val="00852C78"/>
    <w:rsid w:val="00855F24"/>
    <w:rsid w:val="008601CE"/>
    <w:rsid w:val="0086067F"/>
    <w:rsid w:val="00861DBF"/>
    <w:rsid w:val="00863D4D"/>
    <w:rsid w:val="008730E3"/>
    <w:rsid w:val="00880F3F"/>
    <w:rsid w:val="00881F6B"/>
    <w:rsid w:val="00882A93"/>
    <w:rsid w:val="00890C3E"/>
    <w:rsid w:val="008B09CD"/>
    <w:rsid w:val="008B71BA"/>
    <w:rsid w:val="008B71DD"/>
    <w:rsid w:val="008C0B5F"/>
    <w:rsid w:val="008C5605"/>
    <w:rsid w:val="008C64D1"/>
    <w:rsid w:val="008C6C53"/>
    <w:rsid w:val="008D3F8A"/>
    <w:rsid w:val="008D6B17"/>
    <w:rsid w:val="008E4F11"/>
    <w:rsid w:val="008F05E2"/>
    <w:rsid w:val="008F490D"/>
    <w:rsid w:val="00904DF0"/>
    <w:rsid w:val="00923279"/>
    <w:rsid w:val="00926876"/>
    <w:rsid w:val="0094102C"/>
    <w:rsid w:val="009463E6"/>
    <w:rsid w:val="009534CF"/>
    <w:rsid w:val="00961820"/>
    <w:rsid w:val="00967C92"/>
    <w:rsid w:val="009700CF"/>
    <w:rsid w:val="0098367E"/>
    <w:rsid w:val="00985D1C"/>
    <w:rsid w:val="00987518"/>
    <w:rsid w:val="00993FB9"/>
    <w:rsid w:val="00996C4C"/>
    <w:rsid w:val="009A14D2"/>
    <w:rsid w:val="009A1612"/>
    <w:rsid w:val="009A710F"/>
    <w:rsid w:val="009A7BA3"/>
    <w:rsid w:val="009B418E"/>
    <w:rsid w:val="009C4A4E"/>
    <w:rsid w:val="009D123A"/>
    <w:rsid w:val="009D2287"/>
    <w:rsid w:val="009D42C4"/>
    <w:rsid w:val="009E159C"/>
    <w:rsid w:val="009E5BF8"/>
    <w:rsid w:val="009F345E"/>
    <w:rsid w:val="009F73F7"/>
    <w:rsid w:val="00A0548C"/>
    <w:rsid w:val="00A065F8"/>
    <w:rsid w:val="00A10044"/>
    <w:rsid w:val="00A12D00"/>
    <w:rsid w:val="00A16917"/>
    <w:rsid w:val="00A17BCF"/>
    <w:rsid w:val="00A212F0"/>
    <w:rsid w:val="00A22336"/>
    <w:rsid w:val="00A249F4"/>
    <w:rsid w:val="00A251A4"/>
    <w:rsid w:val="00A25893"/>
    <w:rsid w:val="00A30041"/>
    <w:rsid w:val="00A34603"/>
    <w:rsid w:val="00A3735A"/>
    <w:rsid w:val="00A37D98"/>
    <w:rsid w:val="00A47A0F"/>
    <w:rsid w:val="00A74D98"/>
    <w:rsid w:val="00A80809"/>
    <w:rsid w:val="00A810C4"/>
    <w:rsid w:val="00A8388B"/>
    <w:rsid w:val="00A85D24"/>
    <w:rsid w:val="00A863D0"/>
    <w:rsid w:val="00A90328"/>
    <w:rsid w:val="00A90AE3"/>
    <w:rsid w:val="00A97032"/>
    <w:rsid w:val="00A97FA0"/>
    <w:rsid w:val="00AA3965"/>
    <w:rsid w:val="00AA3FA5"/>
    <w:rsid w:val="00AC4BF5"/>
    <w:rsid w:val="00AC59A0"/>
    <w:rsid w:val="00AE0D2C"/>
    <w:rsid w:val="00AE15D7"/>
    <w:rsid w:val="00AE1D92"/>
    <w:rsid w:val="00AF16BB"/>
    <w:rsid w:val="00AF1AB8"/>
    <w:rsid w:val="00AF5344"/>
    <w:rsid w:val="00AF5ACB"/>
    <w:rsid w:val="00B01412"/>
    <w:rsid w:val="00B15D4A"/>
    <w:rsid w:val="00B21D6E"/>
    <w:rsid w:val="00B26545"/>
    <w:rsid w:val="00B274E9"/>
    <w:rsid w:val="00B356D8"/>
    <w:rsid w:val="00B41109"/>
    <w:rsid w:val="00B50891"/>
    <w:rsid w:val="00B52DB4"/>
    <w:rsid w:val="00B67822"/>
    <w:rsid w:val="00B73933"/>
    <w:rsid w:val="00B74773"/>
    <w:rsid w:val="00B80CFA"/>
    <w:rsid w:val="00B82538"/>
    <w:rsid w:val="00B82CAF"/>
    <w:rsid w:val="00B82D73"/>
    <w:rsid w:val="00B83E05"/>
    <w:rsid w:val="00B92022"/>
    <w:rsid w:val="00B9514D"/>
    <w:rsid w:val="00BA163D"/>
    <w:rsid w:val="00BB4708"/>
    <w:rsid w:val="00BB6471"/>
    <w:rsid w:val="00BC248F"/>
    <w:rsid w:val="00BC7DDE"/>
    <w:rsid w:val="00BD3BE2"/>
    <w:rsid w:val="00BD6543"/>
    <w:rsid w:val="00BE01DD"/>
    <w:rsid w:val="00BF50D9"/>
    <w:rsid w:val="00C2671B"/>
    <w:rsid w:val="00C3314D"/>
    <w:rsid w:val="00C40A8B"/>
    <w:rsid w:val="00C4126F"/>
    <w:rsid w:val="00C42892"/>
    <w:rsid w:val="00C451A2"/>
    <w:rsid w:val="00C465F3"/>
    <w:rsid w:val="00C47734"/>
    <w:rsid w:val="00C5343E"/>
    <w:rsid w:val="00C57234"/>
    <w:rsid w:val="00C5787C"/>
    <w:rsid w:val="00C6137F"/>
    <w:rsid w:val="00C646D9"/>
    <w:rsid w:val="00C83DFB"/>
    <w:rsid w:val="00C91718"/>
    <w:rsid w:val="00C9520D"/>
    <w:rsid w:val="00C966B1"/>
    <w:rsid w:val="00C967E5"/>
    <w:rsid w:val="00C971E1"/>
    <w:rsid w:val="00CA4894"/>
    <w:rsid w:val="00CB3DDB"/>
    <w:rsid w:val="00CB5C6D"/>
    <w:rsid w:val="00CB7871"/>
    <w:rsid w:val="00CD6D4A"/>
    <w:rsid w:val="00CF2235"/>
    <w:rsid w:val="00CF55D8"/>
    <w:rsid w:val="00D00E0B"/>
    <w:rsid w:val="00D05472"/>
    <w:rsid w:val="00D05D72"/>
    <w:rsid w:val="00D16E05"/>
    <w:rsid w:val="00D22D09"/>
    <w:rsid w:val="00D3317A"/>
    <w:rsid w:val="00D36829"/>
    <w:rsid w:val="00D40C87"/>
    <w:rsid w:val="00D4741C"/>
    <w:rsid w:val="00D506B5"/>
    <w:rsid w:val="00D5314B"/>
    <w:rsid w:val="00D56C31"/>
    <w:rsid w:val="00D64BF8"/>
    <w:rsid w:val="00D771B3"/>
    <w:rsid w:val="00D85998"/>
    <w:rsid w:val="00D90793"/>
    <w:rsid w:val="00D92D1B"/>
    <w:rsid w:val="00D97034"/>
    <w:rsid w:val="00DB3068"/>
    <w:rsid w:val="00DB6398"/>
    <w:rsid w:val="00DE54F4"/>
    <w:rsid w:val="00DE5EF7"/>
    <w:rsid w:val="00E0463F"/>
    <w:rsid w:val="00E135F6"/>
    <w:rsid w:val="00E150A5"/>
    <w:rsid w:val="00E15B07"/>
    <w:rsid w:val="00E16E68"/>
    <w:rsid w:val="00E460B7"/>
    <w:rsid w:val="00E5569B"/>
    <w:rsid w:val="00E57022"/>
    <w:rsid w:val="00E7111A"/>
    <w:rsid w:val="00E848EE"/>
    <w:rsid w:val="00E84A50"/>
    <w:rsid w:val="00E87BA3"/>
    <w:rsid w:val="00E948CB"/>
    <w:rsid w:val="00E95E8E"/>
    <w:rsid w:val="00EB6D22"/>
    <w:rsid w:val="00EC0196"/>
    <w:rsid w:val="00EC1D8C"/>
    <w:rsid w:val="00EC2B08"/>
    <w:rsid w:val="00ED1328"/>
    <w:rsid w:val="00ED2F86"/>
    <w:rsid w:val="00ED7C51"/>
    <w:rsid w:val="00EE04DC"/>
    <w:rsid w:val="00EE25C4"/>
    <w:rsid w:val="00EE3F77"/>
    <w:rsid w:val="00EE69F1"/>
    <w:rsid w:val="00EE7FF8"/>
    <w:rsid w:val="00F1026B"/>
    <w:rsid w:val="00F14FF4"/>
    <w:rsid w:val="00F22CB1"/>
    <w:rsid w:val="00F30F7F"/>
    <w:rsid w:val="00F31A21"/>
    <w:rsid w:val="00F32FF6"/>
    <w:rsid w:val="00F35BC1"/>
    <w:rsid w:val="00F369FD"/>
    <w:rsid w:val="00F43467"/>
    <w:rsid w:val="00F45687"/>
    <w:rsid w:val="00F52F50"/>
    <w:rsid w:val="00F61725"/>
    <w:rsid w:val="00F6724D"/>
    <w:rsid w:val="00FB3F96"/>
    <w:rsid w:val="00FB5296"/>
    <w:rsid w:val="00FC102D"/>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1B4660"/>
    <w:rsid w:val="00331C7B"/>
    <w:rsid w:val="003B0340"/>
    <w:rsid w:val="003D361F"/>
    <w:rsid w:val="003E7157"/>
    <w:rsid w:val="005950BB"/>
    <w:rsid w:val="007A44D9"/>
    <w:rsid w:val="007E759C"/>
    <w:rsid w:val="008B09CD"/>
    <w:rsid w:val="00A22336"/>
    <w:rsid w:val="00D5314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6</Pages>
  <Words>1414</Words>
  <Characters>8066</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Maruša Vodenik</cp:lastModifiedBy>
  <cp:revision>2</cp:revision>
  <cp:lastPrinted>2025-02-26T07:59:00Z</cp:lastPrinted>
  <dcterms:created xsi:type="dcterms:W3CDTF">2025-04-16T07:12:00Z</dcterms:created>
  <dcterms:modified xsi:type="dcterms:W3CDTF">2025-04-16T07:12:00Z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